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9544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969459E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6A0983E" w14:textId="769B85E3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9FD2DD5" w14:textId="56DAE715" w:rsidR="00E94906" w:rsidRDefault="00E94906">
      <w:pPr>
        <w:rPr>
          <w:b/>
          <w:color w:val="000000"/>
          <w:szCs w:val="21"/>
        </w:rPr>
      </w:pPr>
    </w:p>
    <w:p w14:paraId="70D41DC4" w14:textId="6DBF929F" w:rsidR="004209F2" w:rsidRPr="004209F2" w:rsidRDefault="00257EBD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CF20CFA" wp14:editId="192E7EB2">
            <wp:simplePos x="0" y="0"/>
            <wp:positionH relativeFrom="margin">
              <wp:posOffset>4057015</wp:posOffset>
            </wp:positionH>
            <wp:positionV relativeFrom="paragraph">
              <wp:posOffset>17780</wp:posOffset>
            </wp:positionV>
            <wp:extent cx="1345565" cy="2195830"/>
            <wp:effectExtent l="0" t="0" r="6985" b="0"/>
            <wp:wrapSquare wrapText="bothSides"/>
            <wp:docPr id="13967239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297AFE">
        <w:rPr>
          <w:rFonts w:hint="eastAsia"/>
          <w:b/>
          <w:szCs w:val="21"/>
        </w:rPr>
        <w:t>腾空</w:t>
      </w:r>
      <w:r w:rsidR="004209F2" w:rsidRPr="004209F2">
        <w:rPr>
          <w:b/>
          <w:szCs w:val="21"/>
        </w:rPr>
        <w:t>》</w:t>
      </w:r>
    </w:p>
    <w:p w14:paraId="1486DCCB" w14:textId="2CDD6943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117440">
        <w:rPr>
          <w:rFonts w:hint="eastAsia"/>
          <w:b/>
          <w:szCs w:val="21"/>
        </w:rPr>
        <w:t>SALTO</w:t>
      </w:r>
    </w:p>
    <w:p w14:paraId="14D12380" w14:textId="7283DFBF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117440" w:rsidRPr="00117440">
        <w:rPr>
          <w:b/>
          <w:color w:val="000000"/>
          <w:szCs w:val="21"/>
        </w:rPr>
        <w:t>Kurt Prödel</w:t>
      </w:r>
    </w:p>
    <w:p w14:paraId="0420A58D" w14:textId="2DD42357" w:rsidR="00117440" w:rsidRPr="004209F2" w:rsidRDefault="00117440" w:rsidP="004209F2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德文书名：</w:t>
      </w:r>
      <w:r w:rsidRPr="00117440">
        <w:rPr>
          <w:b/>
          <w:color w:val="000000"/>
          <w:szCs w:val="21"/>
        </w:rPr>
        <w:t>Salto</w:t>
      </w:r>
    </w:p>
    <w:p w14:paraId="364BB17A" w14:textId="320D8C1C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C7774B" w:rsidRPr="00C7774B">
        <w:rPr>
          <w:b/>
          <w:bCs/>
          <w:color w:val="000000"/>
          <w:szCs w:val="21"/>
        </w:rPr>
        <w:t>park/</w:t>
      </w:r>
      <w:proofErr w:type="spellStart"/>
      <w:r w:rsidR="00C7774B" w:rsidRPr="00C7774B">
        <w:rPr>
          <w:b/>
          <w:bCs/>
          <w:color w:val="000000"/>
          <w:szCs w:val="21"/>
        </w:rPr>
        <w:t>Ullstein</w:t>
      </w:r>
      <w:proofErr w:type="spellEnd"/>
    </w:p>
    <w:p w14:paraId="10E47635" w14:textId="0C753BA4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27977D69" w14:textId="0BAE20EB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117440">
        <w:rPr>
          <w:rFonts w:hint="eastAsia"/>
          <w:b/>
          <w:color w:val="000000"/>
          <w:szCs w:val="21"/>
        </w:rPr>
        <w:t>2</w:t>
      </w:r>
      <w:r w:rsidR="00047E25">
        <w:rPr>
          <w:rFonts w:hint="eastAsia"/>
          <w:b/>
          <w:color w:val="000000"/>
          <w:szCs w:val="21"/>
        </w:rPr>
        <w:t>72</w:t>
      </w:r>
      <w:r>
        <w:rPr>
          <w:b/>
          <w:color w:val="000000"/>
          <w:szCs w:val="21"/>
        </w:rPr>
        <w:t>页</w:t>
      </w:r>
    </w:p>
    <w:p w14:paraId="79B2FAC9" w14:textId="4EEC36FB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117440">
        <w:rPr>
          <w:rFonts w:hint="eastAsia"/>
          <w:b/>
          <w:color w:val="000000"/>
          <w:szCs w:val="21"/>
        </w:rPr>
        <w:t>2026</w:t>
      </w:r>
      <w:r w:rsidRPr="004209F2">
        <w:rPr>
          <w:b/>
          <w:color w:val="000000"/>
          <w:szCs w:val="21"/>
        </w:rPr>
        <w:t>年</w:t>
      </w:r>
      <w:r w:rsidR="00117440">
        <w:rPr>
          <w:rFonts w:hint="eastAsia"/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14:paraId="624BE276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143BA302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4EE94AE8" w14:textId="46D95053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30A69">
        <w:rPr>
          <w:rFonts w:hint="eastAsia"/>
          <w:b/>
          <w:color w:val="000000"/>
          <w:szCs w:val="21"/>
        </w:rPr>
        <w:t>大众文学</w:t>
      </w:r>
    </w:p>
    <w:p w14:paraId="66EB958C" w14:textId="19C6CA88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76D511F1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671E54F1" w14:textId="3E46345B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4E7A9C62" w14:textId="77777777" w:rsidR="00257EBD" w:rsidRDefault="00257EBD" w:rsidP="00117440">
      <w:pPr>
        <w:ind w:firstLine="420"/>
        <w:rPr>
          <w:color w:val="000000"/>
          <w:szCs w:val="21"/>
        </w:rPr>
      </w:pPr>
    </w:p>
    <w:p w14:paraId="05908A12" w14:textId="1F48FF66" w:rsidR="00117440" w:rsidRPr="00117440" w:rsidRDefault="00117440" w:rsidP="00117440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</w:t>
      </w:r>
      <w:r w:rsidRPr="00117440">
        <w:rPr>
          <w:rFonts w:hint="eastAsia"/>
          <w:color w:val="000000"/>
          <w:szCs w:val="21"/>
        </w:rPr>
        <w:t>闭上眼睛，稍作停顿，再睁开双眼。</w:t>
      </w:r>
      <w:r>
        <w:rPr>
          <w:rFonts w:hint="eastAsia"/>
          <w:color w:val="000000"/>
          <w:szCs w:val="21"/>
        </w:rPr>
        <w:t>”</w:t>
      </w:r>
    </w:p>
    <w:p w14:paraId="2E3F02ED" w14:textId="77777777" w:rsidR="00117440" w:rsidRDefault="00117440" w:rsidP="00117440">
      <w:pPr>
        <w:rPr>
          <w:color w:val="000000"/>
          <w:szCs w:val="21"/>
        </w:rPr>
      </w:pPr>
    </w:p>
    <w:p w14:paraId="150D7BA8" w14:textId="7F18194F" w:rsidR="00117440" w:rsidRPr="00117440" w:rsidRDefault="00257EBD" w:rsidP="00117440">
      <w:pPr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毕业</w:t>
      </w:r>
      <w:r w:rsidR="00117440" w:rsidRPr="00117440">
        <w:rPr>
          <w:rFonts w:hint="eastAsia"/>
          <w:color w:val="000000"/>
          <w:szCs w:val="21"/>
        </w:rPr>
        <w:t>了。马尔科</w:t>
      </w:r>
      <w:r w:rsidR="00047E25">
        <w:rPr>
          <w:rFonts w:hint="eastAsia"/>
          <w:color w:val="000000"/>
          <w:szCs w:val="21"/>
        </w:rPr>
        <w:t>（</w:t>
      </w:r>
      <w:r w:rsidR="00047E25" w:rsidRPr="00047E25">
        <w:rPr>
          <w:color w:val="000000"/>
          <w:szCs w:val="21"/>
        </w:rPr>
        <w:t>Marko</w:t>
      </w:r>
      <w:r w:rsidR="00047E25">
        <w:rPr>
          <w:rFonts w:hint="eastAsia"/>
          <w:color w:val="000000"/>
          <w:szCs w:val="21"/>
        </w:rPr>
        <w:t>）</w:t>
      </w:r>
      <w:r w:rsidR="00117440" w:rsidRPr="00117440">
        <w:rPr>
          <w:rFonts w:hint="eastAsia"/>
          <w:color w:val="000000"/>
          <w:szCs w:val="21"/>
        </w:rPr>
        <w:t>与克莱尔</w:t>
      </w:r>
      <w:r w:rsidR="00047E25">
        <w:rPr>
          <w:rFonts w:hint="eastAsia"/>
          <w:color w:val="000000"/>
          <w:szCs w:val="21"/>
        </w:rPr>
        <w:t>（</w:t>
      </w:r>
      <w:r w:rsidR="00047E25" w:rsidRPr="00047E25">
        <w:rPr>
          <w:color w:val="000000"/>
          <w:szCs w:val="21"/>
        </w:rPr>
        <w:t>Claire</w:t>
      </w:r>
      <w:r w:rsidR="00047E25">
        <w:rPr>
          <w:rFonts w:hint="eastAsia"/>
          <w:color w:val="000000"/>
          <w:szCs w:val="21"/>
        </w:rPr>
        <w:t>）</w:t>
      </w:r>
      <w:r w:rsidR="00117440" w:rsidRPr="00117440">
        <w:rPr>
          <w:rFonts w:hint="eastAsia"/>
          <w:color w:val="000000"/>
          <w:szCs w:val="21"/>
        </w:rPr>
        <w:t>本是一对恋人，可两人都隐隐察觉，这段感情已然走到尽头。优等生马尔科始终未能圆学医的梦想；克莱尔一心只想逃离，逃离这座闭塞的小镇，奔赴众人口中那个鲜活真实的大千世界。而马尔科蜗居在气味沉闷的公寓楼里，屋内混杂着潮湿狗味与柠檬清洁剂的气息，整日沉溺于短视频，又深陷对未来的焦虑之中。直到父亲伊戈尔拿出母亲留下的遗产，一条出路终于摆在眼前：用全家所有积蓄，供他前往匈牙利攻读费用高昂的医学项目。</w:t>
      </w:r>
    </w:p>
    <w:p w14:paraId="792A5EE3" w14:textId="77777777" w:rsidR="00117440" w:rsidRDefault="00117440" w:rsidP="00117440">
      <w:pPr>
        <w:rPr>
          <w:color w:val="000000"/>
          <w:szCs w:val="21"/>
        </w:rPr>
      </w:pPr>
    </w:p>
    <w:p w14:paraId="414D8877" w14:textId="42600847" w:rsidR="00117440" w:rsidRPr="00117440" w:rsidRDefault="00117440" w:rsidP="00117440">
      <w:pPr>
        <w:ind w:firstLine="420"/>
        <w:rPr>
          <w:color w:val="000000"/>
          <w:szCs w:val="21"/>
        </w:rPr>
      </w:pPr>
      <w:r w:rsidRPr="00117440">
        <w:rPr>
          <w:rFonts w:hint="eastAsia"/>
          <w:color w:val="000000"/>
          <w:szCs w:val="21"/>
        </w:rPr>
        <w:t>然而两人并未携手远行，反倒走向了截然相反的两条路。彼此渐行渐远的过程里，他们一步步失控，直至所有过往轰然倾覆，一切再也回不到当初。</w:t>
      </w:r>
    </w:p>
    <w:p w14:paraId="7E43B8E8" w14:textId="77777777" w:rsidR="00117440" w:rsidRDefault="00117440" w:rsidP="00117440">
      <w:pPr>
        <w:rPr>
          <w:color w:val="000000"/>
          <w:szCs w:val="21"/>
        </w:rPr>
      </w:pPr>
    </w:p>
    <w:p w14:paraId="21B6CB3E" w14:textId="47FEB5F4" w:rsidR="00047E25" w:rsidRDefault="00117440" w:rsidP="00047E25">
      <w:pPr>
        <w:ind w:firstLine="420"/>
        <w:rPr>
          <w:color w:val="000000"/>
          <w:szCs w:val="21"/>
        </w:rPr>
      </w:pPr>
      <w:r w:rsidRPr="00117440">
        <w:rPr>
          <w:rFonts w:hint="eastAsia"/>
          <w:color w:val="000000"/>
          <w:szCs w:val="21"/>
        </w:rPr>
        <w:t>《</w:t>
      </w:r>
      <w:r w:rsidR="00297AFE">
        <w:rPr>
          <w:rFonts w:hint="eastAsia"/>
          <w:color w:val="000000"/>
          <w:szCs w:val="21"/>
        </w:rPr>
        <w:t>腾空</w:t>
      </w:r>
      <w:r w:rsidRPr="00117440">
        <w:rPr>
          <w:rFonts w:hint="eastAsia"/>
          <w:color w:val="000000"/>
          <w:szCs w:val="21"/>
        </w:rPr>
        <w:t>》描摹出一段悬于起落之间、进退两难的人生。这是一部极具当代质感的成长小说，映照出当下年轻人被重压裹挟的生存处境，书写肉身的挣扎反叛，以及不肯认输的勇气。而归根结底，这也是一曲跌宕绵长的爱情悲歌。</w:t>
      </w:r>
    </w:p>
    <w:p w14:paraId="3791139D" w14:textId="77777777" w:rsidR="00047E25" w:rsidRDefault="00047E25" w:rsidP="00257EBD">
      <w:pPr>
        <w:rPr>
          <w:color w:val="000000"/>
          <w:szCs w:val="21"/>
        </w:rPr>
      </w:pPr>
    </w:p>
    <w:p w14:paraId="27B28BEB" w14:textId="03AA840E" w:rsidR="00257EBD" w:rsidRDefault="00257EBD" w:rsidP="00257EBD">
      <w:pPr>
        <w:rPr>
          <w:color w:val="000000"/>
          <w:szCs w:val="21"/>
        </w:rPr>
      </w:pPr>
    </w:p>
    <w:p w14:paraId="1FDBE1F1" w14:textId="754814EA" w:rsidR="00530730" w:rsidRDefault="00530730" w:rsidP="00257EBD">
      <w:pPr>
        <w:rPr>
          <w:color w:val="000000"/>
          <w:szCs w:val="21"/>
        </w:rPr>
      </w:pPr>
    </w:p>
    <w:p w14:paraId="606AB6DE" w14:textId="77777777" w:rsidR="00530730" w:rsidRDefault="00530730" w:rsidP="00257EBD">
      <w:pPr>
        <w:rPr>
          <w:color w:val="000000"/>
          <w:szCs w:val="21"/>
        </w:rPr>
      </w:pPr>
    </w:p>
    <w:p w14:paraId="6A1CB50A" w14:textId="77777777" w:rsidR="006D739E" w:rsidRDefault="006D739E" w:rsidP="00257EBD">
      <w:pPr>
        <w:rPr>
          <w:color w:val="000000"/>
          <w:szCs w:val="21"/>
        </w:rPr>
      </w:pPr>
    </w:p>
    <w:p w14:paraId="59FAB9E1" w14:textId="77777777" w:rsidR="006D739E" w:rsidRDefault="006D739E" w:rsidP="00257EBD">
      <w:pPr>
        <w:rPr>
          <w:rFonts w:hint="eastAsia"/>
          <w:color w:val="000000"/>
          <w:szCs w:val="21"/>
        </w:rPr>
      </w:pPr>
    </w:p>
    <w:p w14:paraId="0D8CE216" w14:textId="77777777" w:rsidR="00530730" w:rsidRPr="00047E25" w:rsidRDefault="00530730" w:rsidP="00257EBD">
      <w:pPr>
        <w:rPr>
          <w:rFonts w:hint="eastAsia"/>
          <w:color w:val="000000"/>
          <w:szCs w:val="21"/>
        </w:rPr>
      </w:pPr>
    </w:p>
    <w:p w14:paraId="2539C2D6" w14:textId="6798BB3F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lastRenderedPageBreak/>
        <w:t>作者简介：</w:t>
      </w:r>
    </w:p>
    <w:p w14:paraId="3BCED2C2" w14:textId="7D486307" w:rsidR="004209F2" w:rsidRDefault="00F469E8">
      <w:pPr>
        <w:rPr>
          <w:b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3B028BC" wp14:editId="5D0C11E8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1206500" cy="1054735"/>
            <wp:effectExtent l="0" t="0" r="0" b="0"/>
            <wp:wrapSquare wrapText="bothSides"/>
            <wp:docPr id="1262152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152137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3" r="17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4F4CBA" w14:textId="4E4D0F14" w:rsidR="00047E25" w:rsidRPr="00047E25" w:rsidRDefault="00047E25" w:rsidP="00047E25">
      <w:pPr>
        <w:ind w:firstLine="420"/>
        <w:rPr>
          <w:bCs/>
          <w:color w:val="000000"/>
          <w:szCs w:val="21"/>
          <w:lang w:val="en"/>
        </w:rPr>
      </w:pPr>
      <w:r w:rsidRPr="00047E25">
        <w:rPr>
          <w:rFonts w:hint="eastAsia"/>
          <w:b/>
          <w:color w:val="000000"/>
          <w:szCs w:val="21"/>
          <w:lang w:val="en"/>
        </w:rPr>
        <w:t>库尔特</w:t>
      </w:r>
      <w:r w:rsidRPr="00047E25">
        <w:rPr>
          <w:rFonts w:eastAsia="微软雅黑"/>
          <w:b/>
          <w:color w:val="000000"/>
          <w:szCs w:val="21"/>
          <w:lang w:val="en"/>
        </w:rPr>
        <w:t>·</w:t>
      </w:r>
      <w:r w:rsidRPr="00047E25">
        <w:rPr>
          <w:rFonts w:ascii="宋体" w:hAnsi="宋体" w:cs="宋体" w:hint="eastAsia"/>
          <w:b/>
          <w:color w:val="000000"/>
          <w:szCs w:val="21"/>
          <w:lang w:val="en"/>
        </w:rPr>
        <w:t>普勒德尔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047E25">
        <w:rPr>
          <w:b/>
          <w:color w:val="000000"/>
          <w:szCs w:val="21"/>
          <w:lang w:val="en"/>
        </w:rPr>
        <w:t>Kurt Prödel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）</w:t>
      </w:r>
      <w:r w:rsidR="00530730" w:rsidRPr="00530730">
        <w:rPr>
          <w:rFonts w:ascii="宋体" w:hAnsi="宋体" w:cs="宋体" w:hint="eastAsia"/>
          <w:bCs/>
          <w:color w:val="000000"/>
          <w:szCs w:val="21"/>
          <w:lang w:val="en"/>
        </w:rPr>
        <w:t>既是作家也是艺术家</w:t>
      </w:r>
      <w:r w:rsidRPr="00047E25">
        <w:rPr>
          <w:rFonts w:ascii="宋体" w:hAnsi="宋体" w:cs="宋体" w:hint="eastAsia"/>
          <w:bCs/>
          <w:color w:val="000000"/>
          <w:szCs w:val="21"/>
          <w:lang w:val="en"/>
        </w:rPr>
        <w:t>。他曾执导音乐录影带、制作有声读物，还参与过深夜脱口秀节目《施密特工作室》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（</w:t>
      </w:r>
      <w:r w:rsidRPr="00047E25">
        <w:rPr>
          <w:bCs/>
          <w:i/>
          <w:iCs/>
          <w:color w:val="000000"/>
          <w:szCs w:val="21"/>
          <w:lang w:val="en"/>
        </w:rPr>
        <w:t>Studio Schmitt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）</w:t>
      </w:r>
      <w:r w:rsidRPr="00047E25">
        <w:rPr>
          <w:rFonts w:ascii="宋体" w:hAnsi="宋体" w:cs="宋体" w:hint="eastAsia"/>
          <w:bCs/>
          <w:color w:val="000000"/>
          <w:szCs w:val="21"/>
          <w:lang w:val="en"/>
        </w:rPr>
        <w:t>的制作。同时，他在朋克乐队</w:t>
      </w:r>
      <w:r w:rsidRPr="00047E25">
        <w:rPr>
          <w:bCs/>
          <w:color w:val="000000"/>
          <w:szCs w:val="21"/>
          <w:lang w:val="en"/>
        </w:rPr>
        <w:t xml:space="preserve"> “</w:t>
      </w:r>
      <w:r w:rsidRPr="00047E25">
        <w:rPr>
          <w:rFonts w:hint="eastAsia"/>
          <w:bCs/>
          <w:color w:val="000000"/>
          <w:szCs w:val="21"/>
          <w:lang w:val="en"/>
        </w:rPr>
        <w:t>快照乐团”</w:t>
      </w:r>
      <w:r w:rsidRPr="00047E25">
        <w:rPr>
          <w:bCs/>
          <w:color w:val="000000"/>
          <w:szCs w:val="21"/>
          <w:lang w:val="en"/>
        </w:rPr>
        <w:t xml:space="preserve"> </w:t>
      </w:r>
      <w:r w:rsidRPr="00047E25">
        <w:rPr>
          <w:rFonts w:hint="eastAsia"/>
          <w:bCs/>
          <w:color w:val="000000"/>
          <w:szCs w:val="21"/>
          <w:lang w:val="en"/>
        </w:rPr>
        <w:t>担任鼓手。《摇响》</w:t>
      </w:r>
      <w:r>
        <w:rPr>
          <w:rFonts w:hint="eastAsia"/>
          <w:bCs/>
          <w:color w:val="000000"/>
          <w:szCs w:val="21"/>
          <w:lang w:val="en"/>
        </w:rPr>
        <w:t>（</w:t>
      </w:r>
      <w:r w:rsidRPr="00047E25">
        <w:rPr>
          <w:bCs/>
          <w:i/>
          <w:iCs/>
          <w:color w:val="000000"/>
          <w:szCs w:val="21"/>
          <w:lang w:val="en"/>
        </w:rPr>
        <w:t>Rattles</w:t>
      </w:r>
      <w:r>
        <w:rPr>
          <w:rFonts w:hint="eastAsia"/>
          <w:bCs/>
          <w:color w:val="000000"/>
          <w:szCs w:val="21"/>
          <w:lang w:val="en"/>
        </w:rPr>
        <w:t>）</w:t>
      </w:r>
      <w:r w:rsidRPr="00047E25">
        <w:rPr>
          <w:rFonts w:hint="eastAsia"/>
          <w:bCs/>
          <w:color w:val="000000"/>
          <w:szCs w:val="21"/>
          <w:lang w:val="en"/>
        </w:rPr>
        <w:t>是他的文学处女作。</w:t>
      </w:r>
    </w:p>
    <w:p w14:paraId="4599F05E" w14:textId="1F629A81" w:rsidR="00047E25" w:rsidRPr="00047E25" w:rsidRDefault="00047E25">
      <w:pPr>
        <w:rPr>
          <w:bCs/>
          <w:color w:val="000000"/>
          <w:szCs w:val="21"/>
          <w:lang w:val="en"/>
        </w:rPr>
      </w:pPr>
    </w:p>
    <w:p w14:paraId="08783306" w14:textId="4D7F8B4E" w:rsidR="004209F2" w:rsidRPr="004209F2" w:rsidRDefault="004209F2">
      <w:pPr>
        <w:rPr>
          <w:b/>
          <w:color w:val="000000"/>
        </w:rPr>
      </w:pPr>
    </w:p>
    <w:p w14:paraId="064A18CB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63A5CC48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A9ACA42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4F4E3997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7043A1D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8361F5C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F5DE86F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30AAC643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2284CD50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5BC528CA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35BAA619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5482E951" w14:textId="77777777" w:rsidR="00E94906" w:rsidRDefault="00C66A9F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3D3DB945" w14:textId="77777777" w:rsidR="00E94906" w:rsidRDefault="00C66A9F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03F954AD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36F5A3C" wp14:editId="51E5904E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224B4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39D0F" w14:textId="77777777" w:rsidR="008E1A8D" w:rsidRDefault="008E1A8D">
      <w:r>
        <w:separator/>
      </w:r>
    </w:p>
  </w:endnote>
  <w:endnote w:type="continuationSeparator" w:id="0">
    <w:p w14:paraId="42779DA8" w14:textId="77777777" w:rsidR="008E1A8D" w:rsidRDefault="008E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4B480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D8D6778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4C73FAE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1AE2F54B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FE8F41F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3587A" w14:textId="77777777" w:rsidR="008E1A8D" w:rsidRDefault="008E1A8D">
      <w:r>
        <w:separator/>
      </w:r>
    </w:p>
  </w:footnote>
  <w:footnote w:type="continuationSeparator" w:id="0">
    <w:p w14:paraId="600F18BB" w14:textId="77777777" w:rsidR="008E1A8D" w:rsidRDefault="008E1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B4F5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9782C6" wp14:editId="1680E16A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489F631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230598">
    <w:abstractNumId w:val="1"/>
  </w:num>
  <w:num w:numId="2" w16cid:durableId="169738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175A95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7E25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440"/>
    <w:rsid w:val="00117F70"/>
    <w:rsid w:val="00121268"/>
    <w:rsid w:val="00132921"/>
    <w:rsid w:val="00133C63"/>
    <w:rsid w:val="00134987"/>
    <w:rsid w:val="00146F1E"/>
    <w:rsid w:val="00163F80"/>
    <w:rsid w:val="00167007"/>
    <w:rsid w:val="00175A95"/>
    <w:rsid w:val="00182768"/>
    <w:rsid w:val="00190FB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57EBD"/>
    <w:rsid w:val="00265795"/>
    <w:rsid w:val="002727E9"/>
    <w:rsid w:val="0027765C"/>
    <w:rsid w:val="002779B8"/>
    <w:rsid w:val="00280377"/>
    <w:rsid w:val="00295FD8"/>
    <w:rsid w:val="0029676A"/>
    <w:rsid w:val="00297AFE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87BB7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0730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D739E"/>
    <w:rsid w:val="006E2E2E"/>
    <w:rsid w:val="006F61D2"/>
    <w:rsid w:val="007078E0"/>
    <w:rsid w:val="00710661"/>
    <w:rsid w:val="00715F9D"/>
    <w:rsid w:val="007419C0"/>
    <w:rsid w:val="00747520"/>
    <w:rsid w:val="0075196D"/>
    <w:rsid w:val="007740C7"/>
    <w:rsid w:val="00792AB2"/>
    <w:rsid w:val="00794980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B23BB"/>
    <w:rsid w:val="008C0420"/>
    <w:rsid w:val="008C4BCC"/>
    <w:rsid w:val="008D07F2"/>
    <w:rsid w:val="008D278C"/>
    <w:rsid w:val="008D4F84"/>
    <w:rsid w:val="008E1206"/>
    <w:rsid w:val="008E1A8D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30A69"/>
    <w:rsid w:val="00C40DC8"/>
    <w:rsid w:val="00C60B95"/>
    <w:rsid w:val="00C61070"/>
    <w:rsid w:val="00C66A9F"/>
    <w:rsid w:val="00C71DBF"/>
    <w:rsid w:val="00C7774B"/>
    <w:rsid w:val="00C835AD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469E8"/>
    <w:rsid w:val="00F478C4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FD2DE36"/>
  <w15:docId w15:val="{1A58F52A-A30E-42B5-8700-E8BF3512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992;&#25143;D&#30424;\Lenov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49</TotalTime>
  <Pages>2</Pages>
  <Words>624</Words>
  <Characters>899</Characters>
  <Application>Microsoft Office Word</Application>
  <DocSecurity>0</DocSecurity>
  <Lines>49</Lines>
  <Paragraphs>44</Paragraphs>
  <ScaleCrop>false</ScaleCrop>
  <Company>2ndSpAcE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Lenovo</dc:creator>
  <cp:lastModifiedBy>博涵 张</cp:lastModifiedBy>
  <cp:revision>10</cp:revision>
  <cp:lastPrinted>2005-06-10T06:33:00Z</cp:lastPrinted>
  <dcterms:created xsi:type="dcterms:W3CDTF">2026-06-25T02:28:00Z</dcterms:created>
  <dcterms:modified xsi:type="dcterms:W3CDTF">2026-08-20T09:10:00Z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